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F392E" w14:textId="77777777" w:rsidR="00974ECA" w:rsidRDefault="00974ECA">
      <w:r>
        <w:rPr>
          <w:noProof/>
        </w:rPr>
        <w:drawing>
          <wp:anchor distT="0" distB="0" distL="114300" distR="114300" simplePos="0" relativeHeight="251661312" behindDoc="1" locked="0" layoutInCell="1" allowOverlap="1" wp14:anchorId="17FB27D2" wp14:editId="19335AE3">
            <wp:simplePos x="0" y="0"/>
            <wp:positionH relativeFrom="column">
              <wp:posOffset>166370</wp:posOffset>
            </wp:positionH>
            <wp:positionV relativeFrom="paragraph">
              <wp:posOffset>-916940</wp:posOffset>
            </wp:positionV>
            <wp:extent cx="5257165" cy="160274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1-10 at 10.36.58.png"/>
                    <pic:cNvPicPr/>
                  </pic:nvPicPr>
                  <pic:blipFill rotWithShape="1">
                    <a:blip r:embed="rId4">
                      <a:alphaModFix amt="35000"/>
                      <a:extLst>
                        <a:ext uri="{28A0092B-C50C-407E-A947-70E740481C1C}">
                          <a14:useLocalDpi xmlns:a14="http://schemas.microsoft.com/office/drawing/2010/main" val="0"/>
                        </a:ext>
                      </a:extLst>
                    </a:blip>
                    <a:srcRect r="27938"/>
                    <a:stretch/>
                  </pic:blipFill>
                  <pic:spPr bwMode="auto">
                    <a:xfrm>
                      <a:off x="0" y="0"/>
                      <a:ext cx="5257165"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23287C3" wp14:editId="478F20C0">
            <wp:simplePos x="0" y="0"/>
            <wp:positionH relativeFrom="column">
              <wp:posOffset>-977265</wp:posOffset>
            </wp:positionH>
            <wp:positionV relativeFrom="paragraph">
              <wp:posOffset>-916940</wp:posOffset>
            </wp:positionV>
            <wp:extent cx="1219835" cy="1602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5">
                      <a:alphaModFix amt="50000"/>
                      <a:extLst>
                        <a:ext uri="{28A0092B-C50C-407E-A947-70E740481C1C}">
                          <a14:useLocalDpi xmlns:a14="http://schemas.microsoft.com/office/drawing/2010/main" val="0"/>
                        </a:ext>
                      </a:extLst>
                    </a:blip>
                    <a:stretch>
                      <a:fillRect/>
                    </a:stretch>
                  </pic:blipFill>
                  <pic:spPr>
                    <a:xfrm>
                      <a:off x="0" y="0"/>
                      <a:ext cx="1219835" cy="1602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8E84894" wp14:editId="62354602">
            <wp:simplePos x="0" y="0"/>
            <wp:positionH relativeFrom="column">
              <wp:posOffset>5424170</wp:posOffset>
            </wp:positionH>
            <wp:positionV relativeFrom="paragraph">
              <wp:posOffset>-914400</wp:posOffset>
            </wp:positionV>
            <wp:extent cx="1220387" cy="1602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 lax copy.jpg"/>
                    <pic:cNvPicPr/>
                  </pic:nvPicPr>
                  <pic:blipFill>
                    <a:blip r:embed="rId5">
                      <a:alphaModFix amt="50000"/>
                      <a:extLst>
                        <a:ext uri="{28A0092B-C50C-407E-A947-70E740481C1C}">
                          <a14:useLocalDpi xmlns:a14="http://schemas.microsoft.com/office/drawing/2010/main" val="0"/>
                        </a:ext>
                      </a:extLst>
                    </a:blip>
                    <a:stretch>
                      <a:fillRect/>
                    </a:stretch>
                  </pic:blipFill>
                  <pic:spPr>
                    <a:xfrm>
                      <a:off x="0" y="0"/>
                      <a:ext cx="1220387" cy="1602740"/>
                    </a:xfrm>
                    <a:prstGeom prst="rect">
                      <a:avLst/>
                    </a:prstGeom>
                  </pic:spPr>
                </pic:pic>
              </a:graphicData>
            </a:graphic>
            <wp14:sizeRelH relativeFrom="page">
              <wp14:pctWidth>0</wp14:pctWidth>
            </wp14:sizeRelH>
            <wp14:sizeRelV relativeFrom="page">
              <wp14:pctHeight>0</wp14:pctHeight>
            </wp14:sizeRelV>
          </wp:anchor>
        </w:drawing>
      </w:r>
    </w:p>
    <w:p w14:paraId="3F115F05" w14:textId="77777777" w:rsidR="00974ECA" w:rsidRDefault="00974ECA"/>
    <w:p w14:paraId="18771D55" w14:textId="77777777" w:rsidR="00974ECA" w:rsidRDefault="00974ECA"/>
    <w:p w14:paraId="2CAD098A" w14:textId="77777777" w:rsidR="00974ECA" w:rsidRDefault="00974ECA"/>
    <w:p w14:paraId="0553CDCD" w14:textId="77777777" w:rsidR="00501AE7" w:rsidRPr="006D3AC9" w:rsidRDefault="006D3AC9" w:rsidP="006D3AC9">
      <w:pPr>
        <w:jc w:val="center"/>
        <w:rPr>
          <w:b/>
          <w:sz w:val="32"/>
        </w:rPr>
      </w:pPr>
      <w:r w:rsidRPr="006D3AC9">
        <w:rPr>
          <w:b/>
          <w:sz w:val="32"/>
        </w:rPr>
        <w:t>South West Development Tournament</w:t>
      </w:r>
    </w:p>
    <w:p w14:paraId="7B0ADCB4" w14:textId="77777777" w:rsidR="006D3AC9" w:rsidRPr="006D3AC9" w:rsidRDefault="006D3AC9" w:rsidP="006D3AC9">
      <w:pPr>
        <w:jc w:val="center"/>
        <w:rPr>
          <w:b/>
          <w:sz w:val="32"/>
        </w:rPr>
      </w:pPr>
    </w:p>
    <w:p w14:paraId="6AC1DE2C" w14:textId="77777777" w:rsidR="006D3AC9" w:rsidRPr="006D3AC9" w:rsidRDefault="006D3AC9" w:rsidP="006D3AC9">
      <w:pPr>
        <w:jc w:val="center"/>
        <w:rPr>
          <w:b/>
          <w:sz w:val="32"/>
        </w:rPr>
      </w:pPr>
      <w:r w:rsidRPr="006D3AC9">
        <w:rPr>
          <w:b/>
          <w:sz w:val="32"/>
        </w:rPr>
        <w:t>Sunday 27</w:t>
      </w:r>
      <w:r w:rsidRPr="006D3AC9">
        <w:rPr>
          <w:b/>
          <w:sz w:val="32"/>
          <w:vertAlign w:val="superscript"/>
        </w:rPr>
        <w:t>th</w:t>
      </w:r>
      <w:r w:rsidRPr="006D3AC9">
        <w:rPr>
          <w:b/>
          <w:sz w:val="32"/>
        </w:rPr>
        <w:t xml:space="preserve"> October</w:t>
      </w:r>
    </w:p>
    <w:p w14:paraId="2A7536B2" w14:textId="77777777" w:rsidR="006D3AC9" w:rsidRDefault="006D3AC9" w:rsidP="006D3AC9">
      <w:pPr>
        <w:jc w:val="center"/>
      </w:pPr>
    </w:p>
    <w:p w14:paraId="6DC0160A" w14:textId="77777777" w:rsidR="006D3AC9" w:rsidRDefault="006D3AC9" w:rsidP="006D3AC9">
      <w:pPr>
        <w:jc w:val="center"/>
      </w:pPr>
    </w:p>
    <w:p w14:paraId="7D1A737E" w14:textId="77777777" w:rsidR="006D3AC9" w:rsidRDefault="006D3AC9" w:rsidP="006D3AC9">
      <w:r>
        <w:t>Thank you for entering the South West Development tournament for Sunday 27</w:t>
      </w:r>
      <w:r w:rsidRPr="006D3AC9">
        <w:rPr>
          <w:vertAlign w:val="superscript"/>
        </w:rPr>
        <w:t>th</w:t>
      </w:r>
      <w:r>
        <w:t xml:space="preserve"> October. Please find below all the information you need for the day, if you have an questions or concerns, please don’t hesitate to get in touch with the South West League at </w:t>
      </w:r>
      <w:hyperlink r:id="rId6" w:history="1">
        <w:r w:rsidRPr="002936A6">
          <w:rPr>
            <w:rStyle w:val="Hyperlink"/>
          </w:rPr>
          <w:t>seniorleague@southwestlacrosse.co.uk</w:t>
        </w:r>
      </w:hyperlink>
      <w:r>
        <w:t>.</w:t>
      </w:r>
    </w:p>
    <w:p w14:paraId="7ACD9E55" w14:textId="77777777" w:rsidR="006D3AC9" w:rsidRDefault="006D3AC9" w:rsidP="006D3AC9"/>
    <w:p w14:paraId="3D4022EF" w14:textId="77777777" w:rsidR="006D3AC9" w:rsidRDefault="006D3AC9" w:rsidP="006D3AC9"/>
    <w:p w14:paraId="6088EEA2" w14:textId="77777777" w:rsidR="006D3AC9" w:rsidRPr="006D3AC9" w:rsidRDefault="006D3AC9" w:rsidP="006D3AC9">
      <w:pPr>
        <w:rPr>
          <w:b/>
          <w:u w:val="single"/>
        </w:rPr>
      </w:pPr>
      <w:r w:rsidRPr="006D3AC9">
        <w:rPr>
          <w:b/>
          <w:u w:val="single"/>
        </w:rPr>
        <w:t>Venue</w:t>
      </w:r>
    </w:p>
    <w:p w14:paraId="0037A575" w14:textId="77777777" w:rsidR="006D3AC9" w:rsidRDefault="006D3AC9" w:rsidP="006D3AC9"/>
    <w:p w14:paraId="71D31C7E" w14:textId="77777777" w:rsidR="006D3AC9" w:rsidRDefault="006D3AC9" w:rsidP="006D3AC9">
      <w:proofErr w:type="spellStart"/>
      <w:r>
        <w:t>Westonbirt</w:t>
      </w:r>
      <w:proofErr w:type="spellEnd"/>
      <w:r>
        <w:t xml:space="preserve"> School</w:t>
      </w:r>
    </w:p>
    <w:p w14:paraId="4AF9074F" w14:textId="77777777" w:rsidR="006D3AC9" w:rsidRDefault="006D3AC9" w:rsidP="006D3AC9">
      <w:r>
        <w:t>Tetbury</w:t>
      </w:r>
    </w:p>
    <w:p w14:paraId="4E9A3B63" w14:textId="77777777" w:rsidR="006D3AC9" w:rsidRDefault="006D3AC9" w:rsidP="006D3AC9">
      <w:r>
        <w:t>Gloucestershire</w:t>
      </w:r>
    </w:p>
    <w:p w14:paraId="0DE52F11" w14:textId="77777777" w:rsidR="006D3AC9" w:rsidRDefault="006D3AC9" w:rsidP="006D3AC9">
      <w:r>
        <w:t>GL8 8QG</w:t>
      </w:r>
    </w:p>
    <w:p w14:paraId="2C4B5A72" w14:textId="77777777" w:rsidR="006D3AC9" w:rsidRDefault="006D3AC9" w:rsidP="006D3AC9"/>
    <w:p w14:paraId="61D994E3" w14:textId="77777777" w:rsidR="006D3AC9" w:rsidRPr="006D3AC9" w:rsidRDefault="006D3AC9" w:rsidP="006D3AC9">
      <w:pPr>
        <w:rPr>
          <w:b/>
          <w:u w:val="single"/>
        </w:rPr>
      </w:pPr>
      <w:r w:rsidRPr="006D3AC9">
        <w:rPr>
          <w:b/>
          <w:u w:val="single"/>
        </w:rPr>
        <w:t>Timings</w:t>
      </w:r>
    </w:p>
    <w:p w14:paraId="7331C19F" w14:textId="77777777" w:rsidR="006D3AC9" w:rsidRDefault="006D3AC9" w:rsidP="006D3AC9"/>
    <w:p w14:paraId="56DDE5F3" w14:textId="77777777" w:rsidR="006D3AC9" w:rsidRDefault="006D3AC9" w:rsidP="006D3AC9">
      <w:r>
        <w:t>Registration – 9:00-9:30</w:t>
      </w:r>
    </w:p>
    <w:p w14:paraId="19CB786A" w14:textId="77777777" w:rsidR="006D3AC9" w:rsidRDefault="006D3AC9" w:rsidP="006D3AC9">
      <w:r>
        <w:t>Captain’s briefing – 10:00</w:t>
      </w:r>
    </w:p>
    <w:p w14:paraId="2DD74BE2" w14:textId="77777777" w:rsidR="006D3AC9" w:rsidRDefault="006D3AC9" w:rsidP="006D3AC9">
      <w:r>
        <w:t>Stick Checks – 10:15</w:t>
      </w:r>
    </w:p>
    <w:p w14:paraId="3786DA9E" w14:textId="77777777" w:rsidR="006D3AC9" w:rsidRDefault="006D3AC9" w:rsidP="006D3AC9">
      <w:r>
        <w:t>Games Start – 10:30</w:t>
      </w:r>
    </w:p>
    <w:p w14:paraId="4B7DBE1C" w14:textId="77777777" w:rsidR="006D3AC9" w:rsidRDefault="006D3AC9" w:rsidP="006D3AC9"/>
    <w:p w14:paraId="31F3026D" w14:textId="77777777" w:rsidR="006D3AC9" w:rsidRDefault="006D3AC9" w:rsidP="006D3AC9">
      <w:pPr>
        <w:rPr>
          <w:b/>
          <w:u w:val="single"/>
        </w:rPr>
      </w:pPr>
      <w:r>
        <w:rPr>
          <w:b/>
          <w:u w:val="single"/>
        </w:rPr>
        <w:t>Schedule</w:t>
      </w:r>
    </w:p>
    <w:p w14:paraId="52B0E9A9" w14:textId="77777777" w:rsidR="006D3AC9" w:rsidRDefault="006D3AC9" w:rsidP="006D3AC9">
      <w:pPr>
        <w:rPr>
          <w:b/>
          <w:u w:val="single"/>
        </w:rPr>
      </w:pPr>
    </w:p>
    <w:p w14:paraId="6800DEF8" w14:textId="77777777" w:rsidR="006D3AC9" w:rsidRDefault="006D3AC9" w:rsidP="006D3AC9">
      <w:r>
        <w:t>Schedules will be provided to team captain’s via e-mail by Friday 25</w:t>
      </w:r>
      <w:r w:rsidRPr="006D3AC9">
        <w:rPr>
          <w:vertAlign w:val="superscript"/>
        </w:rPr>
        <w:t>th</w:t>
      </w:r>
      <w:r>
        <w:t xml:space="preserve"> October</w:t>
      </w:r>
    </w:p>
    <w:p w14:paraId="0476C37D" w14:textId="77777777" w:rsidR="006D3AC9" w:rsidRDefault="006D3AC9" w:rsidP="006D3AC9"/>
    <w:p w14:paraId="5B363B65" w14:textId="77777777" w:rsidR="006D3AC9" w:rsidRDefault="006D3AC9" w:rsidP="006D3AC9">
      <w:pPr>
        <w:rPr>
          <w:b/>
          <w:u w:val="single"/>
        </w:rPr>
      </w:pPr>
      <w:r w:rsidRPr="006D3AC9">
        <w:rPr>
          <w:b/>
          <w:u w:val="single"/>
        </w:rPr>
        <w:t>Umpires</w:t>
      </w:r>
    </w:p>
    <w:p w14:paraId="4A91793E" w14:textId="77777777" w:rsidR="006D3AC9" w:rsidRDefault="006D3AC9" w:rsidP="006D3AC9">
      <w:pPr>
        <w:rPr>
          <w:b/>
          <w:u w:val="single"/>
        </w:rPr>
      </w:pPr>
    </w:p>
    <w:p w14:paraId="49E51A69" w14:textId="77777777" w:rsidR="006D3AC9" w:rsidRDefault="006D3AC9" w:rsidP="006D3AC9">
      <w:pPr>
        <w:rPr>
          <w:b/>
        </w:rPr>
      </w:pPr>
      <w:r w:rsidRPr="006D3AC9">
        <w:rPr>
          <w:b/>
        </w:rPr>
        <w:t>Please remember that all teams are required to bring 2 qualified and EL registered umpires with them for the day</w:t>
      </w:r>
      <w:r>
        <w:rPr>
          <w:b/>
        </w:rPr>
        <w:t>.</w:t>
      </w:r>
    </w:p>
    <w:p w14:paraId="3E786AE4" w14:textId="77777777" w:rsidR="00295B23" w:rsidRDefault="006D3AC9" w:rsidP="006D3AC9">
      <w:r>
        <w:t>You will not be umpiring at the same time as your team is playing.</w:t>
      </w:r>
    </w:p>
    <w:p w14:paraId="753314A5" w14:textId="0A0F9FA7" w:rsidR="006D3AC9" w:rsidRPr="00295B23" w:rsidRDefault="00295B23" w:rsidP="006D3AC9">
      <w:pPr>
        <w:rPr>
          <w:b/>
        </w:rPr>
      </w:pPr>
      <w:r w:rsidRPr="00295B23">
        <w:rPr>
          <w:b/>
        </w:rPr>
        <w:t>Please make sure you are aware of ALL umpiring responsibilities.</w:t>
      </w:r>
    </w:p>
    <w:p w14:paraId="43ABEA5D" w14:textId="77777777" w:rsidR="006D3AC9" w:rsidRDefault="006D3AC9" w:rsidP="006D3AC9"/>
    <w:p w14:paraId="354AC555" w14:textId="77777777" w:rsidR="006D3AC9" w:rsidRDefault="006D3AC9" w:rsidP="006D3AC9">
      <w:pPr>
        <w:rPr>
          <w:b/>
          <w:u w:val="single"/>
        </w:rPr>
      </w:pPr>
      <w:r w:rsidRPr="006D3AC9">
        <w:rPr>
          <w:b/>
          <w:u w:val="single"/>
        </w:rPr>
        <w:t>Team Sheets</w:t>
      </w:r>
    </w:p>
    <w:p w14:paraId="108115AA" w14:textId="77777777" w:rsidR="006D3AC9" w:rsidRDefault="006D3AC9" w:rsidP="006D3AC9">
      <w:pPr>
        <w:rPr>
          <w:b/>
          <w:u w:val="single"/>
        </w:rPr>
      </w:pPr>
    </w:p>
    <w:p w14:paraId="4328CEAF" w14:textId="77777777" w:rsidR="006D3AC9" w:rsidRDefault="006D3AC9" w:rsidP="006D3AC9">
      <w:r>
        <w:t xml:space="preserve">Please submit your </w:t>
      </w:r>
      <w:proofErr w:type="spellStart"/>
      <w:r>
        <w:t>teamsheet</w:t>
      </w:r>
      <w:proofErr w:type="spellEnd"/>
      <w:r>
        <w:t xml:space="preserve"> to </w:t>
      </w:r>
      <w:hyperlink r:id="rId7" w:history="1">
        <w:r w:rsidRPr="002936A6">
          <w:rPr>
            <w:rStyle w:val="Hyperlink"/>
          </w:rPr>
          <w:t>seniorleague@southwestlacrosse.co.uk</w:t>
        </w:r>
      </w:hyperlink>
      <w:r>
        <w:t xml:space="preserve"> by Wednesday 23</w:t>
      </w:r>
      <w:r w:rsidRPr="006D3AC9">
        <w:rPr>
          <w:vertAlign w:val="superscript"/>
        </w:rPr>
        <w:t>rd</w:t>
      </w:r>
      <w:r>
        <w:t xml:space="preserve"> October. Please indicate your 2 qualifies umpires on your team sheet. A </w:t>
      </w:r>
      <w:proofErr w:type="spellStart"/>
      <w:r>
        <w:t>teamsheet</w:t>
      </w:r>
      <w:proofErr w:type="spellEnd"/>
      <w:r>
        <w:t xml:space="preserve"> template is available from the league secretary.</w:t>
      </w:r>
    </w:p>
    <w:p w14:paraId="0F8DE4B2" w14:textId="77777777" w:rsidR="006D3AC9" w:rsidRDefault="006D3AC9" w:rsidP="006D3AC9"/>
    <w:p w14:paraId="518B4154" w14:textId="77777777" w:rsidR="006D3AC9" w:rsidRDefault="006D3AC9" w:rsidP="006D3AC9"/>
    <w:p w14:paraId="665603FD" w14:textId="77777777" w:rsidR="006D3AC9" w:rsidRPr="006D3AC9" w:rsidRDefault="006D3AC9" w:rsidP="006D3AC9">
      <w:pPr>
        <w:rPr>
          <w:b/>
          <w:u w:val="single"/>
        </w:rPr>
      </w:pPr>
      <w:r w:rsidRPr="006D3AC9">
        <w:rPr>
          <w:b/>
          <w:u w:val="single"/>
        </w:rPr>
        <w:t>Facilities</w:t>
      </w:r>
    </w:p>
    <w:p w14:paraId="0CE3DDE6" w14:textId="77777777" w:rsidR="006D3AC9" w:rsidRDefault="006D3AC9" w:rsidP="006D3AC9"/>
    <w:p w14:paraId="1CC483FE" w14:textId="77777777" w:rsidR="006D3AC9" w:rsidRDefault="006D3AC9" w:rsidP="006D3AC9">
      <w:r>
        <w:t xml:space="preserve">Please note that the tournament is played at a school. There is no access to any of the school buildings at any time. External toilets are available, please follow signs or ask for directions if you are unsure. </w:t>
      </w:r>
    </w:p>
    <w:p w14:paraId="3A086D08" w14:textId="77777777" w:rsidR="006D3AC9" w:rsidRDefault="006D3AC9" w:rsidP="006D3AC9">
      <w:r>
        <w:t>There is very limited shelter available at the pitches, please make sure you come dressed ready for all weather conditions. You are welcome to bring a small tent/gazebo to keep players/kit dry in the event of poor weather.</w:t>
      </w:r>
    </w:p>
    <w:p w14:paraId="704BA9DD" w14:textId="2262BEB6" w:rsidR="006D3AC9" w:rsidRDefault="006D3AC9" w:rsidP="006D3AC9"/>
    <w:p w14:paraId="21C07AF3" w14:textId="580CC1ED" w:rsidR="006D3AC9" w:rsidRDefault="00380A01" w:rsidP="006D3AC9">
      <w:pPr>
        <w:rPr>
          <w:b/>
          <w:u w:val="single"/>
        </w:rPr>
      </w:pPr>
      <w:r w:rsidRPr="00380A01">
        <w:rPr>
          <w:b/>
          <w:u w:val="single"/>
        </w:rPr>
        <w:t>Parking</w:t>
      </w:r>
    </w:p>
    <w:p w14:paraId="3BAF326A" w14:textId="4D341290" w:rsidR="00380A01" w:rsidRDefault="00380A01" w:rsidP="006D3AC9">
      <w:pPr>
        <w:rPr>
          <w:b/>
          <w:u w:val="single"/>
        </w:rPr>
      </w:pPr>
    </w:p>
    <w:p w14:paraId="3C1E482B" w14:textId="0BAEA643" w:rsidR="00380A01" w:rsidRDefault="00380A01" w:rsidP="006D3AC9">
      <w:r>
        <w:t xml:space="preserve">Parking will be on the grass area before you reach the main school </w:t>
      </w:r>
      <w:r w:rsidR="00295B23">
        <w:t>car park. Please follow signs/directions from Marshalls on the day and park respectfully.</w:t>
      </w:r>
    </w:p>
    <w:p w14:paraId="726F5731" w14:textId="73A8BE9B" w:rsidR="00295B23" w:rsidRDefault="00295B23" w:rsidP="006D3AC9"/>
    <w:p w14:paraId="6CD69725" w14:textId="3419B110" w:rsidR="00295B23" w:rsidRDefault="00295B23" w:rsidP="006D3AC9">
      <w:pPr>
        <w:rPr>
          <w:b/>
          <w:u w:val="single"/>
        </w:rPr>
      </w:pPr>
      <w:r w:rsidRPr="00295B23">
        <w:rPr>
          <w:b/>
          <w:u w:val="single"/>
        </w:rPr>
        <w:t>Schedule</w:t>
      </w:r>
    </w:p>
    <w:p w14:paraId="6C77896D" w14:textId="4773316B" w:rsidR="00295B23" w:rsidRDefault="00295B23" w:rsidP="006D3AC9">
      <w:r>
        <w:t xml:space="preserve">Please see schedule below. </w:t>
      </w:r>
    </w:p>
    <w:p w14:paraId="12D7B43B" w14:textId="0DA1B408" w:rsidR="00295B23" w:rsidRDefault="00295B23" w:rsidP="006D3AC9"/>
    <w:p w14:paraId="70BA942D" w14:textId="796D6780" w:rsidR="00295B23" w:rsidRDefault="00295B23" w:rsidP="006D3AC9">
      <w:r>
        <w:t>Games will be 12min halves with 3 min half time.</w:t>
      </w:r>
    </w:p>
    <w:p w14:paraId="40DA3D3C" w14:textId="4F6103EF" w:rsidR="00380A01" w:rsidRDefault="00295B23" w:rsidP="006D3AC9">
      <w:r>
        <w:t>No time out are allowed.</w:t>
      </w:r>
    </w:p>
    <w:p w14:paraId="7746E26A" w14:textId="24D76280" w:rsidR="00295B23" w:rsidRDefault="00295B23" w:rsidP="006D3AC9">
      <w:r>
        <w:t>Penalties will be full (2mins/10mins)</w:t>
      </w:r>
    </w:p>
    <w:p w14:paraId="4198CB3B" w14:textId="225F7C33" w:rsidR="00295B23" w:rsidRDefault="00295B23" w:rsidP="006D3AC9"/>
    <w:p w14:paraId="6D43288A" w14:textId="6ECB543F" w:rsidR="00295B23" w:rsidRDefault="00295B23" w:rsidP="006D3AC9"/>
    <w:p w14:paraId="0783BE90" w14:textId="57E0BCDE" w:rsidR="00295B23" w:rsidRDefault="00295B23" w:rsidP="006D3AC9">
      <w:r>
        <w:rPr>
          <w:noProof/>
        </w:rPr>
        <w:drawing>
          <wp:anchor distT="0" distB="0" distL="114300" distR="114300" simplePos="0" relativeHeight="251663360" behindDoc="1" locked="0" layoutInCell="1" allowOverlap="1" wp14:anchorId="58C7B7E9" wp14:editId="12F04F46">
            <wp:simplePos x="0" y="0"/>
            <wp:positionH relativeFrom="column">
              <wp:posOffset>119715</wp:posOffset>
            </wp:positionH>
            <wp:positionV relativeFrom="paragraph">
              <wp:posOffset>186690</wp:posOffset>
            </wp:positionV>
            <wp:extent cx="5407025" cy="20808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 Tournament Schedule 27th Oct.pdf"/>
                    <pic:cNvPicPr/>
                  </pic:nvPicPr>
                  <pic:blipFill rotWithShape="1">
                    <a:blip r:embed="rId8">
                      <a:extLst>
                        <a:ext uri="{28A0092B-C50C-407E-A947-70E740481C1C}">
                          <a14:useLocalDpi xmlns:a14="http://schemas.microsoft.com/office/drawing/2010/main" val="0"/>
                        </a:ext>
                      </a:extLst>
                    </a:blip>
                    <a:srcRect l="7562" t="5938" r="34036" b="78175"/>
                    <a:stretch/>
                  </pic:blipFill>
                  <pic:spPr bwMode="auto">
                    <a:xfrm>
                      <a:off x="0" y="0"/>
                      <a:ext cx="5407025"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972E6" w14:textId="093D5D34" w:rsidR="006D3AC9" w:rsidRDefault="006D3AC9" w:rsidP="006D3AC9"/>
    <w:p w14:paraId="62E3B1A9" w14:textId="0DD1F016" w:rsidR="00295B23" w:rsidRDefault="00295B23" w:rsidP="006D3AC9">
      <w:pPr>
        <w:jc w:val="center"/>
        <w:rPr>
          <w:b/>
        </w:rPr>
      </w:pPr>
    </w:p>
    <w:p w14:paraId="74762F07" w14:textId="77777777" w:rsidR="00295B23" w:rsidRDefault="00295B23" w:rsidP="006D3AC9">
      <w:pPr>
        <w:jc w:val="center"/>
        <w:rPr>
          <w:b/>
        </w:rPr>
      </w:pPr>
    </w:p>
    <w:p w14:paraId="4813ADED" w14:textId="438D5DE4" w:rsidR="00295B23" w:rsidRDefault="00295B23" w:rsidP="006D3AC9">
      <w:pPr>
        <w:jc w:val="center"/>
        <w:rPr>
          <w:b/>
        </w:rPr>
      </w:pPr>
    </w:p>
    <w:p w14:paraId="5AD365D3" w14:textId="77777777" w:rsidR="00295B23" w:rsidRDefault="00295B23" w:rsidP="006D3AC9">
      <w:pPr>
        <w:jc w:val="center"/>
        <w:rPr>
          <w:b/>
        </w:rPr>
      </w:pPr>
    </w:p>
    <w:p w14:paraId="51604FE9" w14:textId="77777777" w:rsidR="00295B23" w:rsidRDefault="00295B23" w:rsidP="006D3AC9">
      <w:pPr>
        <w:jc w:val="center"/>
        <w:rPr>
          <w:b/>
        </w:rPr>
      </w:pPr>
    </w:p>
    <w:p w14:paraId="01ED2873" w14:textId="77777777" w:rsidR="00295B23" w:rsidRDefault="00295B23" w:rsidP="006D3AC9">
      <w:pPr>
        <w:jc w:val="center"/>
        <w:rPr>
          <w:b/>
        </w:rPr>
      </w:pPr>
    </w:p>
    <w:p w14:paraId="3702FF23" w14:textId="77777777" w:rsidR="00295B23" w:rsidRDefault="00295B23" w:rsidP="006D3AC9">
      <w:pPr>
        <w:jc w:val="center"/>
        <w:rPr>
          <w:b/>
        </w:rPr>
      </w:pPr>
    </w:p>
    <w:p w14:paraId="46FF1DFC" w14:textId="77777777" w:rsidR="00295B23" w:rsidRDefault="00295B23" w:rsidP="006D3AC9">
      <w:pPr>
        <w:jc w:val="center"/>
        <w:rPr>
          <w:b/>
        </w:rPr>
      </w:pPr>
    </w:p>
    <w:p w14:paraId="39B7334F" w14:textId="77777777" w:rsidR="00295B23" w:rsidRDefault="00295B23" w:rsidP="006D3AC9">
      <w:pPr>
        <w:jc w:val="center"/>
        <w:rPr>
          <w:b/>
        </w:rPr>
      </w:pPr>
    </w:p>
    <w:p w14:paraId="3C07F72F" w14:textId="77777777" w:rsidR="00295B23" w:rsidRDefault="00295B23" w:rsidP="006D3AC9">
      <w:pPr>
        <w:jc w:val="center"/>
        <w:rPr>
          <w:b/>
        </w:rPr>
      </w:pPr>
    </w:p>
    <w:p w14:paraId="31C0E6F9" w14:textId="77777777" w:rsidR="00295B23" w:rsidRDefault="00295B23" w:rsidP="006D3AC9">
      <w:pPr>
        <w:jc w:val="center"/>
        <w:rPr>
          <w:b/>
        </w:rPr>
      </w:pPr>
    </w:p>
    <w:p w14:paraId="66F9CB5A" w14:textId="18A29F2B" w:rsidR="006D3AC9" w:rsidRPr="006D3AC9" w:rsidRDefault="006D3AC9" w:rsidP="006D3AC9">
      <w:pPr>
        <w:jc w:val="center"/>
        <w:rPr>
          <w:b/>
        </w:rPr>
      </w:pPr>
      <w:r w:rsidRPr="006D3AC9">
        <w:rPr>
          <w:b/>
        </w:rPr>
        <w:t>We hope you have a great</w:t>
      </w:r>
      <w:bookmarkStart w:id="0" w:name="_GoBack"/>
      <w:bookmarkEnd w:id="0"/>
      <w:r w:rsidRPr="006D3AC9">
        <w:rPr>
          <w:b/>
        </w:rPr>
        <w:t xml:space="preserve"> day of lacrosse!</w:t>
      </w:r>
    </w:p>
    <w:sectPr w:rsidR="006D3AC9" w:rsidRPr="006D3AC9" w:rsidSect="00A7100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AC9"/>
    <w:rsid w:val="00295B23"/>
    <w:rsid w:val="00380A01"/>
    <w:rsid w:val="00501AE7"/>
    <w:rsid w:val="006D3AC9"/>
    <w:rsid w:val="00974ECA"/>
    <w:rsid w:val="00A7100D"/>
    <w:rsid w:val="00D07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F09E2"/>
  <w14:defaultImageDpi w14:val="32767"/>
  <w15:chartTrackingRefBased/>
  <w15:docId w15:val="{B5B5723D-3112-9648-BD66-5E6123BD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3AC9"/>
    <w:rPr>
      <w:color w:val="0563C1" w:themeColor="hyperlink"/>
      <w:u w:val="single"/>
    </w:rPr>
  </w:style>
  <w:style w:type="character" w:styleId="UnresolvedMention">
    <w:name w:val="Unresolved Mention"/>
    <w:basedOn w:val="DefaultParagraphFont"/>
    <w:uiPriority w:val="99"/>
    <w:rsid w:val="006D3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hyperlink" Target="mailto:seniorleague@southwestlacrosse.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niorleague@southwestlacrosse.co.uk" TargetMode="External"/><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lenmurray/Library/Group%20Containers/UBF8T346G9.Office/User%20Content.localized/Templates.localized/Document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Document9.dotx</Template>
  <TotalTime>15</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Murray</dc:creator>
  <cp:keywords/>
  <dc:description/>
  <cp:lastModifiedBy>Helen Amos</cp:lastModifiedBy>
  <cp:revision>2</cp:revision>
  <dcterms:created xsi:type="dcterms:W3CDTF">2019-10-18T16:33:00Z</dcterms:created>
  <dcterms:modified xsi:type="dcterms:W3CDTF">2019-10-25T08:39:00Z</dcterms:modified>
</cp:coreProperties>
</file>